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B6B4" w14:textId="1543C67B" w:rsidR="00CB1555" w:rsidRDefault="00CB1555" w:rsidP="00CB1555">
      <w:pPr>
        <w:pStyle w:val="ISAFTitle"/>
      </w:pPr>
      <w:r>
        <w:t xml:space="preserve">submissionS </w:t>
      </w:r>
      <w:r w:rsidR="00E020B2">
        <w:t xml:space="preserve">FOR </w:t>
      </w:r>
      <w:r w:rsidR="0090343F">
        <w:t xml:space="preserve">The </w:t>
      </w:r>
      <w:r w:rsidR="00E020B2">
        <w:t>20</w:t>
      </w:r>
      <w:r w:rsidR="00E70D3A">
        <w:t>22</w:t>
      </w:r>
      <w:r w:rsidR="002B4AB0">
        <w:t xml:space="preserve"> </w:t>
      </w:r>
      <w:r w:rsidR="0090343F">
        <w:t>Annual Conference</w:t>
      </w:r>
      <w:r>
        <w:t xml:space="preserve"> </w:t>
      </w:r>
    </w:p>
    <w:p w14:paraId="677BD2CF" w14:textId="74B29A99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>is</w:t>
      </w:r>
      <w:r w:rsidR="0090343F" w:rsidRPr="0090343F">
        <w:rPr>
          <w:rStyle w:val="ISAFNormalboldChar"/>
          <w:szCs w:val="22"/>
        </w:rPr>
        <w:t xml:space="preserve"> </w:t>
      </w:r>
      <w:r w:rsidR="00334A1E" w:rsidRPr="00334A1E">
        <w:rPr>
          <w:rStyle w:val="ISAFNormalboldChar"/>
          <w:szCs w:val="22"/>
          <w:u w:val="single"/>
        </w:rPr>
        <w:t xml:space="preserve">12:00 hours UTC on </w:t>
      </w:r>
      <w:r w:rsidR="0090343F" w:rsidRPr="00334A1E">
        <w:rPr>
          <w:rStyle w:val="ISAFNormalboldChar"/>
          <w:szCs w:val="22"/>
          <w:u w:val="single"/>
        </w:rPr>
        <w:t>Monday</w:t>
      </w:r>
      <w:r w:rsidR="0090343F">
        <w:rPr>
          <w:rStyle w:val="ISAFNormalboldChar"/>
          <w:szCs w:val="22"/>
          <w:u w:val="single"/>
        </w:rPr>
        <w:t xml:space="preserve"> 1 August 2022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55969396" w14:textId="77777777" w:rsidR="002B4AB0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2B4AB0">
        <w:rPr>
          <w:szCs w:val="22"/>
        </w:rPr>
        <w:t xml:space="preserve">  </w:t>
      </w:r>
    </w:p>
    <w:p w14:paraId="0CA8D76F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445D6D0E" w14:textId="77777777" w:rsidR="00CB1555" w:rsidRPr="002B4AB0" w:rsidRDefault="00265D21" w:rsidP="00265D21">
      <w:pPr>
        <w:pStyle w:val="ISAFNormalUnderline"/>
        <w:rPr>
          <w:u w:val="none"/>
        </w:rPr>
      </w:pPr>
      <w:bookmarkStart w:id="0" w:name="_Hlk485801948"/>
      <w:r w:rsidRPr="002B4AB0">
        <w:rPr>
          <w:u w:val="none"/>
        </w:rPr>
        <w:t>World Sailing has published guidance on submissions on its website.  You are strongly recommended to read this guidance before making a submission.</w:t>
      </w:r>
      <w:r w:rsidR="002B4AB0" w:rsidRPr="002B4AB0">
        <w:rPr>
          <w:u w:val="none"/>
        </w:rPr>
        <w:t xml:space="preserve">  </w:t>
      </w:r>
    </w:p>
    <w:p w14:paraId="4F2D809C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1FABC84D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1C2FED78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75B5D09C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5B10DD77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310D148B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5DD9EB11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21593101" w14:textId="77777777" w:rsidTr="006E4417">
        <w:trPr>
          <w:trHeight w:hRule="exact" w:val="668"/>
        </w:trPr>
        <w:tc>
          <w:tcPr>
            <w:tcW w:w="9724" w:type="dxa"/>
          </w:tcPr>
          <w:p w14:paraId="0C1BCB76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7292261D" w14:textId="77777777" w:rsidTr="006E4417">
        <w:trPr>
          <w:trHeight w:hRule="exact" w:val="468"/>
        </w:trPr>
        <w:tc>
          <w:tcPr>
            <w:tcW w:w="9724" w:type="dxa"/>
          </w:tcPr>
          <w:p w14:paraId="75B9C39C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Position:</w:t>
            </w:r>
            <w:r w:rsidR="003A1860" w:rsidRPr="006E4417">
              <w:rPr>
                <w:szCs w:val="22"/>
              </w:rPr>
              <w:t xml:space="preserve"> </w:t>
            </w:r>
            <w:r w:rsidR="003A1860" w:rsidRPr="006E4417">
              <w:rPr>
                <w:szCs w:val="22"/>
              </w:rPr>
              <w:br/>
            </w:r>
          </w:p>
        </w:tc>
      </w:tr>
      <w:tr w:rsidR="00CB1555" w:rsidRPr="00F65421" w14:paraId="36D8837B" w14:textId="77777777" w:rsidTr="006E4417">
        <w:trPr>
          <w:trHeight w:hRule="exact" w:val="490"/>
        </w:trPr>
        <w:tc>
          <w:tcPr>
            <w:tcW w:w="9724" w:type="dxa"/>
          </w:tcPr>
          <w:p w14:paraId="6BCD1CD8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>Contact email:</w:t>
            </w:r>
            <w:r w:rsidR="003A1860" w:rsidRPr="006E4417">
              <w:rPr>
                <w:szCs w:val="22"/>
              </w:rPr>
              <w:t xml:space="preserve"> </w:t>
            </w:r>
          </w:p>
        </w:tc>
      </w:tr>
      <w:tr w:rsidR="002B4AB0" w:rsidRPr="00F65421" w14:paraId="76DA6696" w14:textId="77777777" w:rsidTr="002B4AB0">
        <w:trPr>
          <w:trHeight w:hRule="exact" w:val="1708"/>
        </w:trPr>
        <w:tc>
          <w:tcPr>
            <w:tcW w:w="9724" w:type="dxa"/>
          </w:tcPr>
          <w:p w14:paraId="7728AFBE" w14:textId="77777777" w:rsidR="0090343F" w:rsidRDefault="0090343F" w:rsidP="0090343F">
            <w:pPr>
              <w:pStyle w:val="ISAFNormalbold"/>
            </w:pPr>
            <w:r>
              <w:t>If you are making a submission which you are aware will be the same as one from another submitter(s), please provide details*:</w:t>
            </w:r>
          </w:p>
          <w:p w14:paraId="6EEB1238" w14:textId="77777777" w:rsidR="0090343F" w:rsidRDefault="0090343F" w:rsidP="0090343F">
            <w:pPr>
              <w:pStyle w:val="ISAFNormalbold"/>
            </w:pPr>
          </w:p>
          <w:p w14:paraId="2BB1EF9D" w14:textId="27B66A1F" w:rsidR="0090343F" w:rsidRDefault="0090343F" w:rsidP="0090343F">
            <w:pPr>
              <w:pStyle w:val="ISAFNormal"/>
            </w:pPr>
            <w:r>
              <w:rPr>
                <w:i/>
              </w:rPr>
              <w:t>* This is not mandatory but greatly assists the World Sailing Executive Office in cross-checking the submissions.</w:t>
            </w:r>
          </w:p>
          <w:p w14:paraId="596445E6" w14:textId="644222B7" w:rsidR="002B4AB0" w:rsidRPr="002B4AB0" w:rsidRDefault="0090343F" w:rsidP="0090343F">
            <w:pPr>
              <w:pStyle w:val="ISAFNormal"/>
            </w:pPr>
            <w:r>
              <w:rPr>
                <w:i/>
              </w:rPr>
              <w:t>* This is not mandatory but greatly assists the World Sailing Executive Office in cross-checking the submissions.</w:t>
            </w:r>
          </w:p>
        </w:tc>
      </w:tr>
      <w:tr w:rsidR="00CB1555" w:rsidRPr="00F65421" w14:paraId="63B28933" w14:textId="77777777" w:rsidTr="006E4417">
        <w:trPr>
          <w:trHeight w:hRule="exact" w:val="1024"/>
        </w:trPr>
        <w:tc>
          <w:tcPr>
            <w:tcW w:w="9724" w:type="dxa"/>
          </w:tcPr>
          <w:p w14:paraId="339E871F" w14:textId="77777777" w:rsidR="00CB1555" w:rsidRPr="006E4417" w:rsidRDefault="00CB1555" w:rsidP="006E4417">
            <w:pPr>
              <w:pStyle w:val="ISAFNormalbold"/>
              <w:rPr>
                <w:szCs w:val="22"/>
              </w:rPr>
            </w:pPr>
            <w:r w:rsidRPr="006E4417">
              <w:rPr>
                <w:szCs w:val="22"/>
              </w:rPr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rPr>
                <w:szCs w:val="22"/>
              </w:rPr>
              <w:t xml:space="preserve">: </w:t>
            </w:r>
            <w:r w:rsidRPr="006E4417">
              <w:rPr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rPr>
                <w:szCs w:val="22"/>
              </w:rPr>
              <w:instrText xml:space="preserve"> FORMCHECKBOX </w:instrText>
            </w:r>
            <w:r w:rsidR="00000000">
              <w:rPr>
                <w:szCs w:val="22"/>
              </w:rPr>
            </w:r>
            <w:r w:rsidR="00000000">
              <w:rPr>
                <w:szCs w:val="22"/>
              </w:rPr>
              <w:fldChar w:fldCharType="separate"/>
            </w:r>
            <w:r w:rsidRPr="006E4417">
              <w:rPr>
                <w:szCs w:val="22"/>
              </w:rPr>
              <w:fldChar w:fldCharType="end"/>
            </w:r>
            <w:r w:rsidRPr="006E4417">
              <w:rPr>
                <w:szCs w:val="22"/>
              </w:rPr>
              <w:t xml:space="preserve"> (forms where the box is not ticked will be returned to the submitter).</w:t>
            </w:r>
          </w:p>
        </w:tc>
      </w:tr>
      <w:tr w:rsidR="00CB1555" w:rsidRPr="00AB3194" w14:paraId="4D113699" w14:textId="77777777" w:rsidTr="006E4417">
        <w:trPr>
          <w:trHeight w:hRule="exact" w:val="754"/>
        </w:trPr>
        <w:tc>
          <w:tcPr>
            <w:tcW w:w="9724" w:type="dxa"/>
          </w:tcPr>
          <w:p w14:paraId="53465AAB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acknowledgment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28687BAD" w14:textId="77777777" w:rsidR="00CB1555" w:rsidRDefault="00CB1555" w:rsidP="00CB1555">
      <w:pPr>
        <w:pStyle w:val="ISAFReference"/>
        <w:sectPr w:rsidR="00CB1555" w:rsidSect="000606A8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4B5D6B7F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59F1C432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2B00A2EF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52776C76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1" w:name="Text12"/>
    <w:p w14:paraId="4A88C934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1"/>
    </w:p>
    <w:p w14:paraId="7C9B9DAA" w14:textId="77777777" w:rsidR="00F526C4" w:rsidRDefault="00F526C4" w:rsidP="00F526C4">
      <w:pPr>
        <w:pStyle w:val="ISAFNormal"/>
      </w:pPr>
    </w:p>
    <w:p w14:paraId="78FC716C" w14:textId="77777777" w:rsidR="00F526C4" w:rsidRDefault="00F526C4" w:rsidP="00265D21">
      <w:pPr>
        <w:pStyle w:val="ISAFNormalUnderline"/>
      </w:pPr>
      <w:r>
        <w:t>Proposal</w:t>
      </w:r>
    </w:p>
    <w:p w14:paraId="07984761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77F7138D" w14:textId="77777777" w:rsidR="00F526C4" w:rsidRDefault="00F526C4" w:rsidP="00265D21">
      <w:pPr>
        <w:pStyle w:val="ISAFNormalUnderline"/>
      </w:pPr>
    </w:p>
    <w:p w14:paraId="5CB5F4B8" w14:textId="77777777" w:rsidR="00F526C4" w:rsidRDefault="00F526C4" w:rsidP="00265D21">
      <w:pPr>
        <w:pStyle w:val="ISAFNormalUnderline"/>
      </w:pPr>
      <w:r>
        <w:t>Current Position</w:t>
      </w:r>
    </w:p>
    <w:p w14:paraId="4B7A1148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24F5DA37" w14:textId="77777777" w:rsidR="00F526C4" w:rsidRDefault="00F526C4" w:rsidP="00265D21">
      <w:pPr>
        <w:pStyle w:val="ISAFNormalUnderline"/>
      </w:pPr>
    </w:p>
    <w:p w14:paraId="06C12868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3B37C8A4" w14:textId="77777777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3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66191185" w14:textId="77777777" w:rsidR="00D571E8" w:rsidRDefault="00D571E8" w:rsidP="00BF5A42">
      <w:pPr>
        <w:pStyle w:val="ISAFNormal"/>
      </w:pPr>
    </w:p>
    <w:p w14:paraId="6AC20244" w14:textId="77777777" w:rsidR="00E020B2" w:rsidRDefault="00E020B2" w:rsidP="00E020B2">
      <w:pPr>
        <w:pStyle w:val="ISAFNormal"/>
      </w:pPr>
    </w:p>
    <w:p w14:paraId="2FDDDA93" w14:textId="77777777" w:rsidR="00E020B2" w:rsidRDefault="00E020B2" w:rsidP="009C526D">
      <w:pPr>
        <w:pStyle w:val="ISAFNormal"/>
      </w:pPr>
    </w:p>
    <w:p w14:paraId="6D16F425" w14:textId="77777777" w:rsidR="009C526D" w:rsidRDefault="009C526D" w:rsidP="009C526D">
      <w:pPr>
        <w:pStyle w:val="ISAFNormal"/>
      </w:pPr>
    </w:p>
    <w:p w14:paraId="24A118DE" w14:textId="77777777" w:rsidR="009C526D" w:rsidRDefault="009C526D" w:rsidP="009C526D">
      <w:pPr>
        <w:pStyle w:val="ISAFNormal"/>
      </w:pPr>
    </w:p>
    <w:p w14:paraId="5343C601" w14:textId="77777777" w:rsidR="009C526D" w:rsidRDefault="009C526D" w:rsidP="009C526D">
      <w:pPr>
        <w:pStyle w:val="ISAFNormal"/>
      </w:pPr>
    </w:p>
    <w:p w14:paraId="6A0FE788" w14:textId="77777777" w:rsidR="009C526D" w:rsidRDefault="009C526D" w:rsidP="009C526D">
      <w:pPr>
        <w:pStyle w:val="ISAFNormal"/>
      </w:pPr>
    </w:p>
    <w:p w14:paraId="7F323E12" w14:textId="77777777" w:rsidR="009C526D" w:rsidRDefault="009C526D" w:rsidP="009C526D">
      <w:pPr>
        <w:pStyle w:val="ISAFNormal"/>
      </w:pPr>
    </w:p>
    <w:p w14:paraId="4584276F" w14:textId="77777777" w:rsidR="009C526D" w:rsidRDefault="009C526D" w:rsidP="009C526D">
      <w:pPr>
        <w:pStyle w:val="ISAFNormal"/>
      </w:pPr>
    </w:p>
    <w:p w14:paraId="79E9A091" w14:textId="77777777" w:rsidR="009C526D" w:rsidRDefault="009C526D" w:rsidP="009C526D">
      <w:pPr>
        <w:pStyle w:val="ISAFNormal"/>
      </w:pPr>
    </w:p>
    <w:p w14:paraId="12C1D350" w14:textId="77777777" w:rsidR="009C526D" w:rsidRDefault="009C526D" w:rsidP="009C526D">
      <w:pPr>
        <w:pStyle w:val="ISAFNormal"/>
      </w:pPr>
    </w:p>
    <w:sectPr w:rsidR="009C526D" w:rsidSect="00245A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E50B2" w14:textId="77777777" w:rsidR="003B0CC6" w:rsidRDefault="003B0CC6">
      <w:r>
        <w:separator/>
      </w:r>
    </w:p>
  </w:endnote>
  <w:endnote w:type="continuationSeparator" w:id="0">
    <w:p w14:paraId="1EEF708E" w14:textId="77777777" w:rsidR="003B0CC6" w:rsidRDefault="003B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Bold">
    <w:altName w:val="Arial"/>
    <w:panose1 w:val="020B0604020202020204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02495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84D72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92470" w14:textId="77777777" w:rsidR="002D558F" w:rsidRDefault="002D55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E893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1D6B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5AFD1" w14:textId="77777777" w:rsidR="003B0CC6" w:rsidRDefault="003B0CC6">
      <w:r>
        <w:separator/>
      </w:r>
    </w:p>
  </w:footnote>
  <w:footnote w:type="continuationSeparator" w:id="0">
    <w:p w14:paraId="0D582B71" w14:textId="77777777" w:rsidR="003B0CC6" w:rsidRDefault="003B0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5BFE7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1575CD" wp14:editId="56551CD4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8C730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1575C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" filled="f" stroked="f">
              <v:textbox>
                <w:txbxContent>
                  <w:p w14:paraId="1F68C730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10E6" w14:textId="77777777" w:rsidR="00617B22" w:rsidRDefault="00617B22" w:rsidP="00617B2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5BA35" w14:textId="77777777" w:rsidR="002D558F" w:rsidRDefault="002D55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5F620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3FC550" wp14:editId="1B814ECE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A73C33" w14:textId="77777777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9C526D">
                            <w:rPr>
                              <w:rStyle w:val="ISAFSubmNumberChar"/>
                            </w:rPr>
                            <w:t>xxx</w:t>
                          </w:r>
                          <w:r w:rsidR="006C42A8">
                            <w:rPr>
                              <w:rStyle w:val="ISAFSubmNumberChar"/>
                            </w:rPr>
                            <w:t>-</w:t>
                          </w:r>
                          <w:r w:rsidR="00B75328">
                            <w:rPr>
                              <w:rStyle w:val="ISAFSubmNumberChar"/>
                            </w:rPr>
                            <w:t>1</w:t>
                          </w:r>
                          <w:r w:rsidR="009C526D">
                            <w:rPr>
                              <w:rStyle w:val="ISAFSubmNumberChar"/>
                            </w:rPr>
                            <w:t>9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FC55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" filled="f" stroked="f">
              <v:textbox>
                <w:txbxContent>
                  <w:p w14:paraId="64A73C33" w14:textId="77777777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9C526D">
                      <w:rPr>
                        <w:rStyle w:val="ISAFSubmNumberChar"/>
                      </w:rPr>
                      <w:t>xxx</w:t>
                    </w:r>
                    <w:r w:rsidR="006C42A8">
                      <w:rPr>
                        <w:rStyle w:val="ISAFSubmNumberChar"/>
                      </w:rPr>
                      <w:t>-</w:t>
                    </w:r>
                    <w:r w:rsidR="00B75328">
                      <w:rPr>
                        <w:rStyle w:val="ISAFSubmNumberChar"/>
                      </w:rPr>
                      <w:t>1</w:t>
                    </w:r>
                    <w:r w:rsidR="009C526D">
                      <w:rPr>
                        <w:rStyle w:val="ISAFSubmNumberChar"/>
                      </w:rPr>
                      <w:t>9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915F2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B8E5EA" wp14:editId="32591AE0">
              <wp:simplePos x="0" y="0"/>
              <wp:positionH relativeFrom="column">
                <wp:posOffset>4078681</wp:posOffset>
              </wp:positionH>
              <wp:positionV relativeFrom="paragraph">
                <wp:posOffset>-164922</wp:posOffset>
              </wp:positionV>
              <wp:extent cx="2430475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4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9AB31E" w14:textId="62AD22F1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 w:rsidR="002B4AB0">
                            <w:rPr>
                              <w:rStyle w:val="ISAFSubmNumberChar"/>
                            </w:rPr>
                            <w:t>XX</w:t>
                          </w:r>
                          <w:r w:rsidR="00E020B2">
                            <w:rPr>
                              <w:rStyle w:val="ISAFSubmNumberChar"/>
                            </w:rPr>
                            <w:t>-</w:t>
                          </w:r>
                          <w:r w:rsidR="00E70D3A">
                            <w:rPr>
                              <w:rStyle w:val="ISAFSubmNumberChar"/>
                            </w:rPr>
                            <w:t>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B8E5E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21.15pt;margin-top:-13pt;width:191.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" filled="f" stroked="f">
              <v:textbox>
                <w:txbxContent>
                  <w:p w14:paraId="439AB31E" w14:textId="62AD22F1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 w:rsidR="002B4AB0">
                      <w:rPr>
                        <w:rStyle w:val="ISAFSubmNumberChar"/>
                      </w:rPr>
                      <w:t>XX</w:t>
                    </w:r>
                    <w:r w:rsidR="00E020B2">
                      <w:rPr>
                        <w:rStyle w:val="ISAFSubmNumberChar"/>
                      </w:rPr>
                      <w:t>-</w:t>
                    </w:r>
                    <w:r w:rsidR="00E70D3A">
                      <w:rPr>
                        <w:rStyle w:val="ISAFSubmNumberChar"/>
                      </w:rPr>
                      <w:t>22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117BB10B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6BD63C33"/>
    <w:multiLevelType w:val="multilevel"/>
    <w:tmpl w:val="768696C6"/>
    <w:lvl w:ilvl="0">
      <w:start w:val="1"/>
      <w:numFmt w:val="bulle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61612162">
    <w:abstractNumId w:val="0"/>
  </w:num>
  <w:num w:numId="2" w16cid:durableId="700594107">
    <w:abstractNumId w:val="1"/>
  </w:num>
  <w:num w:numId="3" w16cid:durableId="487551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43F"/>
    <w:rsid w:val="000606A8"/>
    <w:rsid w:val="00090B42"/>
    <w:rsid w:val="000924EB"/>
    <w:rsid w:val="0012559A"/>
    <w:rsid w:val="001A1F42"/>
    <w:rsid w:val="001C2D00"/>
    <w:rsid w:val="00245A70"/>
    <w:rsid w:val="00265D21"/>
    <w:rsid w:val="002A6044"/>
    <w:rsid w:val="002B4AB0"/>
    <w:rsid w:val="002D558F"/>
    <w:rsid w:val="00334A1E"/>
    <w:rsid w:val="003A1860"/>
    <w:rsid w:val="003B0CC6"/>
    <w:rsid w:val="00475437"/>
    <w:rsid w:val="004D3D3A"/>
    <w:rsid w:val="0059119B"/>
    <w:rsid w:val="00617B22"/>
    <w:rsid w:val="00682BBA"/>
    <w:rsid w:val="006842E8"/>
    <w:rsid w:val="006C42A8"/>
    <w:rsid w:val="006E22BD"/>
    <w:rsid w:val="006E4417"/>
    <w:rsid w:val="006F7A86"/>
    <w:rsid w:val="00750916"/>
    <w:rsid w:val="007741BE"/>
    <w:rsid w:val="007B4588"/>
    <w:rsid w:val="007D5544"/>
    <w:rsid w:val="00812450"/>
    <w:rsid w:val="008C5DCE"/>
    <w:rsid w:val="008E6182"/>
    <w:rsid w:val="00900420"/>
    <w:rsid w:val="0090343F"/>
    <w:rsid w:val="009A46EC"/>
    <w:rsid w:val="009B677C"/>
    <w:rsid w:val="009C526D"/>
    <w:rsid w:val="009D38AF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F5D09"/>
    <w:rsid w:val="00D009D3"/>
    <w:rsid w:val="00D11AA4"/>
    <w:rsid w:val="00D35B72"/>
    <w:rsid w:val="00D571E8"/>
    <w:rsid w:val="00DB7BDF"/>
    <w:rsid w:val="00DE4265"/>
    <w:rsid w:val="00E0018F"/>
    <w:rsid w:val="00E020B2"/>
    <w:rsid w:val="00E04F89"/>
    <w:rsid w:val="00E70D3A"/>
    <w:rsid w:val="00F3468A"/>
    <w:rsid w:val="00F526C4"/>
    <w:rsid w:val="00F61827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FB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qFormat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qFormat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qFormat/>
    <w:rsid w:val="006E4417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qFormat/>
    <w:rsid w:val="006E4417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qFormat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6BCDE-BF59-4A6D-A027-24EE3064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2022 Annual Conference Submission Template.dotx</Template>
  <TotalTime>3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Alastair Fox</dc:creator>
  <cp:lastModifiedBy>Alastair Fox</cp:lastModifiedBy>
  <cp:revision>1</cp:revision>
  <cp:lastPrinted>2014-08-06T14:10:00Z</cp:lastPrinted>
  <dcterms:created xsi:type="dcterms:W3CDTF">2022-07-05T08:08:00Z</dcterms:created>
  <dcterms:modified xsi:type="dcterms:W3CDTF">2022-07-05T08:16:00Z</dcterms:modified>
</cp:coreProperties>
</file>